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w:t>
            </w:r>
            <w:bookmarkStart w:id="0" w:name="_GoBack"/>
            <w:bookmarkEnd w:id="0"/>
            <w:r>
              <w:rPr>
                <w:rFonts w:ascii="宋体" w:hAnsi="宋体" w:eastAsia="宋体"/>
                <w:sz w:val="21"/>
                <w:szCs w:val="21"/>
              </w:rPr>
              <w:t>）</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DMwOTJkZTdlODU2OTdiN2Y5ZjU3OTgyOWMxMWYifQ=="/>
    <w:docVar w:name="KSO_WPS_MARK_KEY" w:val="a2078f46-3e2c-4e49-b409-5dfdc343726a"/>
  </w:docVars>
  <w:rsids>
    <w:rsidRoot w:val="44EB321A"/>
    <w:rsid w:val="00262355"/>
    <w:rsid w:val="002F6D97"/>
    <w:rsid w:val="005C7C11"/>
    <w:rsid w:val="005F16A8"/>
    <w:rsid w:val="008C1136"/>
    <w:rsid w:val="00A67E0B"/>
    <w:rsid w:val="1281165D"/>
    <w:rsid w:val="21C3227F"/>
    <w:rsid w:val="2AC65E01"/>
    <w:rsid w:val="430B315E"/>
    <w:rsid w:val="44EB321A"/>
    <w:rsid w:val="4B7C315C"/>
    <w:rsid w:val="5C240B02"/>
    <w:rsid w:val="68AE70B5"/>
    <w:rsid w:val="6D535020"/>
    <w:rsid w:val="719D1D55"/>
    <w:rsid w:val="77C423BF"/>
    <w:rsid w:val="7FAD2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396</Words>
  <Characters>396</Characters>
  <Lines>3</Lines>
  <Paragraphs>1</Paragraphs>
  <TotalTime>4</TotalTime>
  <ScaleCrop>false</ScaleCrop>
  <LinksUpToDate>false</LinksUpToDate>
  <CharactersWithSpaces>451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2025-03-13T03:19:37Z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BB3462A123D743A989F3731B4E40BBD1</vt:lpwstr>
  </property>
</Properties>
</file>